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1EF32" w14:textId="77777777" w:rsidR="00DB397A" w:rsidRPr="002341A1" w:rsidRDefault="00DB397A" w:rsidP="00DB397A">
      <w:pPr>
        <w:pStyle w:val="Titre1"/>
      </w:pPr>
      <w:bookmarkStart w:id="0" w:name="_Toc228362732"/>
      <w:r w:rsidRPr="002341A1">
        <w:t>Titre 1</w:t>
      </w:r>
      <w:bookmarkEnd w:id="0"/>
    </w:p>
    <w:p w14:paraId="23F24B60" w14:textId="77777777" w:rsidR="00DB397A" w:rsidRPr="002341A1" w:rsidRDefault="00DB397A" w:rsidP="00DB397A">
      <w:pPr>
        <w:pStyle w:val="Sous-titreduTitre1"/>
      </w:pPr>
      <w:bookmarkStart w:id="1" w:name="_Toc228362733"/>
      <w:r w:rsidRPr="002341A1">
        <w:t>Sous-titre</w:t>
      </w:r>
      <w:bookmarkEnd w:id="1"/>
    </w:p>
    <w:p w14:paraId="21425F3E" w14:textId="77777777" w:rsidR="00DB397A" w:rsidRPr="002341A1" w:rsidRDefault="00DB397A" w:rsidP="00DB397A">
      <w:pPr>
        <w:pStyle w:val="Titre2"/>
      </w:pPr>
      <w:bookmarkStart w:id="2" w:name="_Toc228362734"/>
      <w:r w:rsidRPr="002341A1">
        <w:t>Titre 2</w:t>
      </w:r>
      <w:bookmarkEnd w:id="2"/>
    </w:p>
    <w:p w14:paraId="0A4C9E4D" w14:textId="77777777" w:rsidR="00DB397A" w:rsidRDefault="00DB397A" w:rsidP="00DB397A">
      <w:pPr>
        <w:pStyle w:val="Titre3"/>
      </w:pPr>
      <w:bookmarkStart w:id="3" w:name="_Toc228362735"/>
      <w:r w:rsidRPr="002341A1">
        <w:t>Titre 3</w:t>
      </w:r>
      <w:bookmarkEnd w:id="3"/>
    </w:p>
    <w:p w14:paraId="38619C1B" w14:textId="77777777" w:rsidR="00DB397A" w:rsidRDefault="00DB397A" w:rsidP="00DB397A"/>
    <w:p w14:paraId="13AE9120" w14:textId="77777777" w:rsidR="00DB397A" w:rsidRDefault="00DB397A" w:rsidP="00DB397A">
      <w:r>
        <w:t>Normal</w:t>
      </w:r>
    </w:p>
    <w:p w14:paraId="2B023FE2" w14:textId="77777777" w:rsidR="00DB397A" w:rsidRDefault="00DB397A" w:rsidP="00DB397A"/>
    <w:p w14:paraId="105990FA" w14:textId="77777777" w:rsidR="00DB397A" w:rsidRDefault="00DB397A" w:rsidP="00DB397A">
      <w:r>
        <w:t>Exemple de liste :</w:t>
      </w:r>
    </w:p>
    <w:p w14:paraId="571B926C" w14:textId="77777777" w:rsidR="00DB397A" w:rsidRPr="00462144" w:rsidRDefault="00DB397A" w:rsidP="00DB397A">
      <w:pPr>
        <w:pStyle w:val="Listepuce"/>
        <w:spacing w:before="120" w:after="120"/>
      </w:pPr>
      <w:proofErr w:type="gramStart"/>
      <w:r w:rsidRPr="00462144">
        <w:t>option</w:t>
      </w:r>
      <w:proofErr w:type="gramEnd"/>
      <w:r w:rsidRPr="00462144">
        <w:t xml:space="preserve"> A</w:t>
      </w:r>
    </w:p>
    <w:p w14:paraId="57CD1DA3" w14:textId="77777777" w:rsidR="00DB397A" w:rsidRPr="00462144" w:rsidRDefault="00DB397A" w:rsidP="00DB397A">
      <w:pPr>
        <w:pStyle w:val="Listepuce"/>
        <w:spacing w:before="120" w:after="120"/>
      </w:pPr>
      <w:proofErr w:type="gramStart"/>
      <w:r w:rsidRPr="00462144">
        <w:t>option</w:t>
      </w:r>
      <w:proofErr w:type="gramEnd"/>
      <w:r w:rsidRPr="00462144">
        <w:t xml:space="preserve"> B</w:t>
      </w:r>
      <w:bookmarkStart w:id="4" w:name="_GoBack"/>
      <w:bookmarkEnd w:id="4"/>
    </w:p>
    <w:p w14:paraId="72F6DF56" w14:textId="77777777" w:rsidR="00DB397A" w:rsidRPr="00462144" w:rsidRDefault="00DB397A" w:rsidP="00DB397A">
      <w:pPr>
        <w:pStyle w:val="Listepuce"/>
        <w:spacing w:before="120" w:after="120"/>
      </w:pPr>
      <w:proofErr w:type="gramStart"/>
      <w:r w:rsidRPr="00462144">
        <w:t>option</w:t>
      </w:r>
      <w:proofErr w:type="gramEnd"/>
      <w:r w:rsidRPr="00462144">
        <w:t xml:space="preserve"> C</w:t>
      </w:r>
    </w:p>
    <w:p w14:paraId="5B8BB08F" w14:textId="413FDC29" w:rsidR="00D0693C" w:rsidRDefault="00D0693C" w:rsidP="00D0693C"/>
    <w:p w14:paraId="49EDF1ED" w14:textId="034353AA" w:rsidR="00DB397A" w:rsidRDefault="00B900FF" w:rsidP="00B900FF">
      <w:pPr>
        <w:pStyle w:val="Titre3"/>
      </w:pPr>
      <w:r w:rsidRPr="002341A1">
        <w:t>Titre 3</w:t>
      </w:r>
    </w:p>
    <w:p w14:paraId="309A5BFD" w14:textId="2CC7C4BD" w:rsidR="00DB397A" w:rsidRDefault="00DB397A" w:rsidP="00D0693C"/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</w:tblGrid>
      <w:tr w:rsidR="00DB397A" w14:paraId="29A4A1B2" w14:textId="77777777" w:rsidTr="00DB3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5913BA9A" w14:textId="77777777" w:rsidR="00DB397A" w:rsidRDefault="00DB397A" w:rsidP="00D0693C"/>
        </w:tc>
        <w:tc>
          <w:tcPr>
            <w:tcW w:w="1992" w:type="dxa"/>
          </w:tcPr>
          <w:p w14:paraId="64EA8746" w14:textId="77777777" w:rsidR="00DB397A" w:rsidRDefault="00DB397A" w:rsidP="00D069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2" w:type="dxa"/>
          </w:tcPr>
          <w:p w14:paraId="145486C3" w14:textId="77777777" w:rsidR="00DB397A" w:rsidRDefault="00DB397A" w:rsidP="00D069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09C2A3C3" w14:textId="77777777" w:rsidR="00DB397A" w:rsidRDefault="00DB397A" w:rsidP="00D069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0B1116CE" w14:textId="77777777" w:rsidR="00DB397A" w:rsidRDefault="00DB397A" w:rsidP="00D069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397A" w14:paraId="368443E5" w14:textId="77777777" w:rsidTr="00DB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2BDC00BB" w14:textId="77777777" w:rsidR="00DB397A" w:rsidRDefault="00DB397A" w:rsidP="00D0693C"/>
        </w:tc>
        <w:tc>
          <w:tcPr>
            <w:tcW w:w="1992" w:type="dxa"/>
          </w:tcPr>
          <w:p w14:paraId="3214E252" w14:textId="77777777" w:rsidR="00DB397A" w:rsidRDefault="00DB397A" w:rsidP="00D06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2" w:type="dxa"/>
          </w:tcPr>
          <w:p w14:paraId="663B3C34" w14:textId="77777777" w:rsidR="00DB397A" w:rsidRDefault="00DB397A" w:rsidP="00D06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09817D9F" w14:textId="77777777" w:rsidR="00DB397A" w:rsidRDefault="00DB397A" w:rsidP="00D06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47BCF15C" w14:textId="77777777" w:rsidR="00DB397A" w:rsidRDefault="00DB397A" w:rsidP="00D06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397A" w14:paraId="5400B720" w14:textId="77777777" w:rsidTr="00DB39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0B2D6A22" w14:textId="77777777" w:rsidR="00DB397A" w:rsidRDefault="00DB397A" w:rsidP="00D0693C"/>
        </w:tc>
        <w:tc>
          <w:tcPr>
            <w:tcW w:w="1992" w:type="dxa"/>
          </w:tcPr>
          <w:p w14:paraId="684D47D5" w14:textId="77777777" w:rsidR="00DB397A" w:rsidRDefault="00DB397A" w:rsidP="00D06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2" w:type="dxa"/>
          </w:tcPr>
          <w:p w14:paraId="77C99A08" w14:textId="77777777" w:rsidR="00DB397A" w:rsidRDefault="00DB397A" w:rsidP="00D06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0C271514" w14:textId="77777777" w:rsidR="00DB397A" w:rsidRDefault="00DB397A" w:rsidP="00D06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3" w:type="dxa"/>
          </w:tcPr>
          <w:p w14:paraId="52605098" w14:textId="77777777" w:rsidR="00DB397A" w:rsidRDefault="00DB397A" w:rsidP="00D06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D3599C" w14:textId="75216C11" w:rsidR="00DB397A" w:rsidRDefault="00DB397A" w:rsidP="00D0693C"/>
    <w:p w14:paraId="1E3BC36F" w14:textId="75C54B85" w:rsidR="00DB397A" w:rsidRDefault="00DB397A" w:rsidP="00D0693C"/>
    <w:p w14:paraId="2CEF111F" w14:textId="6A70AA00" w:rsidR="00DB397A" w:rsidRDefault="00DB397A" w:rsidP="00D0693C"/>
    <w:p w14:paraId="7F36B6BC" w14:textId="710D4A59" w:rsidR="00DB397A" w:rsidRDefault="00DB397A" w:rsidP="00D0693C"/>
    <w:p w14:paraId="25EA2282" w14:textId="223A978A" w:rsidR="00DB397A" w:rsidRDefault="00DB397A" w:rsidP="00D0693C"/>
    <w:p w14:paraId="3CD45975" w14:textId="3978AC8E" w:rsidR="00DB397A" w:rsidRDefault="00DB397A" w:rsidP="00D0693C"/>
    <w:p w14:paraId="65808F43" w14:textId="1004E8B7" w:rsidR="00DB397A" w:rsidRDefault="00DB397A" w:rsidP="00D0693C"/>
    <w:p w14:paraId="2760731F" w14:textId="3A2D4068" w:rsidR="00DB397A" w:rsidRDefault="00DB397A" w:rsidP="00D0693C"/>
    <w:p w14:paraId="750CAEF1" w14:textId="02A0599A" w:rsidR="00DB397A" w:rsidRDefault="00DB397A" w:rsidP="00D0693C"/>
    <w:p w14:paraId="5C9A1AC5" w14:textId="1F01EFC2" w:rsidR="00DB397A" w:rsidRDefault="00DB397A" w:rsidP="00D0693C"/>
    <w:p w14:paraId="28579715" w14:textId="434BBD8C" w:rsidR="00DB397A" w:rsidRDefault="00DB397A" w:rsidP="00D0693C"/>
    <w:p w14:paraId="4BB3712F" w14:textId="3E0A034C" w:rsidR="00DB397A" w:rsidRDefault="00DB397A" w:rsidP="00D0693C"/>
    <w:p w14:paraId="212D51AE" w14:textId="62A3363C" w:rsidR="00DB397A" w:rsidRDefault="00DB397A" w:rsidP="00D0693C"/>
    <w:p w14:paraId="2A647437" w14:textId="6ACB2257" w:rsidR="00DB397A" w:rsidRDefault="00DB397A" w:rsidP="00D0693C"/>
    <w:p w14:paraId="0DF164EF" w14:textId="00B9EC16" w:rsidR="00DB397A" w:rsidRDefault="00DB397A" w:rsidP="00D0693C"/>
    <w:p w14:paraId="21EFD514" w14:textId="77777777" w:rsidR="00DB397A" w:rsidRDefault="00DB397A" w:rsidP="00DB397A"/>
    <w:p w14:paraId="7930C693" w14:textId="5F3EDCA7" w:rsidR="00DB397A" w:rsidRDefault="00DB397A" w:rsidP="00D0693C"/>
    <w:p w14:paraId="09A3D833" w14:textId="6DA9D4B9" w:rsidR="00DB397A" w:rsidRDefault="00DB397A" w:rsidP="00D0693C"/>
    <w:p w14:paraId="27529FE4" w14:textId="77777777" w:rsidR="00DB397A" w:rsidRPr="00D0693C" w:rsidRDefault="00DB397A" w:rsidP="00D0693C"/>
    <w:sectPr w:rsidR="00DB397A" w:rsidRPr="00D0693C" w:rsidSect="00DB397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1134" w:left="1134" w:header="1134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5E552" w14:textId="77777777" w:rsidR="00A1483C" w:rsidRDefault="00A1483C" w:rsidP="002341A1">
      <w:r>
        <w:separator/>
      </w:r>
    </w:p>
  </w:endnote>
  <w:endnote w:type="continuationSeparator" w:id="0">
    <w:p w14:paraId="4C0E1F07" w14:textId="77777777" w:rsidR="00A1483C" w:rsidRDefault="00A1483C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AD642" w14:textId="77777777" w:rsidR="00DB397A" w:rsidRPr="00F60FE0" w:rsidRDefault="00DB397A" w:rsidP="00DB397A">
    <w:pPr>
      <w:pStyle w:val="Pieddepage"/>
    </w:pPr>
    <w:r>
      <w:t>Nom du document</w:t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A9D354" w14:textId="77777777" w:rsidR="00DB397A" w:rsidRDefault="00DB39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5FA07B01" w14:paraId="0CBC5800" w14:textId="77777777" w:rsidTr="5FA07B01">
      <w:trPr>
        <w:trHeight w:val="300"/>
      </w:trPr>
      <w:tc>
        <w:tcPr>
          <w:tcW w:w="3320" w:type="dxa"/>
        </w:tcPr>
        <w:p w14:paraId="10978836" w14:textId="4C1E8470" w:rsidR="5FA07B01" w:rsidRDefault="5FA07B01" w:rsidP="5FA07B01">
          <w:pPr>
            <w:pStyle w:val="En-tte"/>
            <w:ind w:left="-115"/>
          </w:pPr>
        </w:p>
      </w:tc>
      <w:tc>
        <w:tcPr>
          <w:tcW w:w="3320" w:type="dxa"/>
        </w:tcPr>
        <w:p w14:paraId="032736A3" w14:textId="63955D83" w:rsidR="5FA07B01" w:rsidRDefault="5FA07B01" w:rsidP="5FA07B01">
          <w:pPr>
            <w:pStyle w:val="En-tte"/>
            <w:jc w:val="center"/>
          </w:pPr>
        </w:p>
      </w:tc>
      <w:tc>
        <w:tcPr>
          <w:tcW w:w="3320" w:type="dxa"/>
        </w:tcPr>
        <w:p w14:paraId="6ADD61E2" w14:textId="6004FD5B" w:rsidR="5FA07B01" w:rsidRDefault="5FA07B01" w:rsidP="5FA07B01">
          <w:pPr>
            <w:pStyle w:val="En-tte"/>
            <w:ind w:right="-115"/>
            <w:jc w:val="right"/>
          </w:pPr>
        </w:p>
      </w:tc>
    </w:tr>
  </w:tbl>
  <w:p w14:paraId="6A5D0306" w14:textId="2766D896" w:rsidR="5FA07B01" w:rsidRDefault="5FA07B01" w:rsidP="5FA07B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815821"/>
      <w:docPartObj>
        <w:docPartGallery w:val="Page Numbers (Bottom of Page)"/>
        <w:docPartUnique/>
      </w:docPartObj>
    </w:sdtPr>
    <w:sdtContent>
      <w:p w14:paraId="0D2D5BB4" w14:textId="4350A36D" w:rsidR="00DB397A" w:rsidRDefault="00DB397A">
        <w:pPr>
          <w:pStyle w:val="Pieddepage"/>
          <w:jc w:val="right"/>
        </w:pPr>
        <w:r>
          <w:rPr>
            <w:noProof/>
            <w:lang w:eastAsia="fr-CA"/>
          </w:rPr>
          <w:drawing>
            <wp:anchor distT="0" distB="0" distL="114300" distR="114300" simplePos="0" relativeHeight="251661312" behindDoc="1" locked="0" layoutInCell="1" allowOverlap="1" wp14:anchorId="6711DCA5" wp14:editId="3F82F0AE">
              <wp:simplePos x="0" y="0"/>
              <wp:positionH relativeFrom="page">
                <wp:align>right</wp:align>
              </wp:positionH>
              <wp:positionV relativeFrom="paragraph">
                <wp:posOffset>-1330960</wp:posOffset>
              </wp:positionV>
              <wp:extent cx="3295650" cy="1852111"/>
              <wp:effectExtent l="0" t="0" r="0" b="0"/>
              <wp:wrapNone/>
              <wp:docPr id="3" name="Image 3" descr="Une image contenant Graphique, capture d’écran, Police, graphism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820893" name="Image 2" descr="Une image contenant Graphique, capture d’écran, Police, graphism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95650" cy="1852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ECD2822" w14:textId="1E8A8658" w:rsidR="00D0693C" w:rsidRPr="00D0693C" w:rsidRDefault="00DB397A" w:rsidP="00DB397A">
    <w:pPr>
      <w:pStyle w:val="Pieddepage"/>
      <w:tabs>
        <w:tab w:val="clear" w:pos="4320"/>
        <w:tab w:val="clear" w:pos="8640"/>
        <w:tab w:val="left" w:pos="3606"/>
      </w:tabs>
      <w:rPr>
        <w:sz w:val="8"/>
        <w:szCs w:val="12"/>
      </w:rPr>
    </w:pPr>
    <w:r>
      <w:rPr>
        <w:sz w:val="8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FC6D7" w14:textId="77777777" w:rsidR="00A1483C" w:rsidRDefault="00A1483C" w:rsidP="002341A1">
      <w:r>
        <w:separator/>
      </w:r>
    </w:p>
  </w:footnote>
  <w:footnote w:type="continuationSeparator" w:id="0">
    <w:p w14:paraId="3D7CD399" w14:textId="77777777" w:rsidR="00A1483C" w:rsidRDefault="00A1483C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5FA07B01" w14:paraId="4F66D111" w14:textId="77777777" w:rsidTr="5FA07B01">
      <w:trPr>
        <w:trHeight w:val="300"/>
      </w:trPr>
      <w:tc>
        <w:tcPr>
          <w:tcW w:w="3320" w:type="dxa"/>
        </w:tcPr>
        <w:p w14:paraId="7F6E5219" w14:textId="6660D390" w:rsidR="5FA07B01" w:rsidRDefault="5FA07B01" w:rsidP="5FA07B01">
          <w:pPr>
            <w:pStyle w:val="En-tte"/>
            <w:ind w:left="-115"/>
          </w:pPr>
        </w:p>
      </w:tc>
      <w:tc>
        <w:tcPr>
          <w:tcW w:w="3320" w:type="dxa"/>
        </w:tcPr>
        <w:p w14:paraId="23CD655F" w14:textId="687BC2FB" w:rsidR="5FA07B01" w:rsidRDefault="5FA07B01" w:rsidP="5FA07B01">
          <w:pPr>
            <w:pStyle w:val="En-tte"/>
            <w:jc w:val="center"/>
          </w:pPr>
        </w:p>
      </w:tc>
      <w:tc>
        <w:tcPr>
          <w:tcW w:w="3320" w:type="dxa"/>
        </w:tcPr>
        <w:p w14:paraId="7367917B" w14:textId="15201578" w:rsidR="5FA07B01" w:rsidRDefault="5FA07B01" w:rsidP="5FA07B01">
          <w:pPr>
            <w:pStyle w:val="En-tte"/>
            <w:ind w:right="-115"/>
            <w:jc w:val="right"/>
          </w:pPr>
        </w:p>
      </w:tc>
    </w:tr>
  </w:tbl>
  <w:p w14:paraId="4C0B5EA5" w14:textId="45F94E93" w:rsidR="5FA07B01" w:rsidRDefault="5FA07B01" w:rsidP="5FA07B0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93AEA" w14:textId="4DF7BD3C" w:rsidR="0000710B" w:rsidRDefault="00DB397A">
    <w:pPr>
      <w:pStyle w:val="En-tte"/>
    </w:pPr>
    <w:r>
      <w:rPr>
        <w:noProof/>
        <w:lang w:eastAsia="fr-CA"/>
      </w:rPr>
      <w:drawing>
        <wp:anchor distT="0" distB="0" distL="114300" distR="114300" simplePos="0" relativeHeight="251663360" behindDoc="1" locked="0" layoutInCell="1" allowOverlap="1" wp14:anchorId="6632AAA0" wp14:editId="3143F24F">
          <wp:simplePos x="0" y="0"/>
          <wp:positionH relativeFrom="margin">
            <wp:align>center</wp:align>
          </wp:positionH>
          <wp:positionV relativeFrom="paragraph">
            <wp:posOffset>216810</wp:posOffset>
          </wp:positionV>
          <wp:extent cx="8486775" cy="321310"/>
          <wp:effectExtent l="0" t="0" r="0" b="0"/>
          <wp:wrapTight wrapText="bothSides">
            <wp:wrapPolygon edited="0">
              <wp:start x="0" y="6403"/>
              <wp:lineTo x="0" y="15368"/>
              <wp:lineTo x="19879" y="15368"/>
              <wp:lineTo x="19879" y="6403"/>
              <wp:lineTo x="0" y="6403"/>
            </wp:wrapPolygon>
          </wp:wrapTight>
          <wp:docPr id="4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677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3AA6" w:rsidRPr="00C430F1">
      <w:rPr>
        <w:color w:val="170A72"/>
      </w:rPr>
      <w:t xml:space="preserve">Santé Québec </w:t>
    </w:r>
    <w:proofErr w:type="spellStart"/>
    <w:r w:rsidR="001C3AA6" w:rsidRPr="00C430F1">
      <w:rPr>
        <w:color w:val="170A72"/>
      </w:rPr>
      <w:t>Est-de-l’Île-de-Montréal</w:t>
    </w:r>
    <w:proofErr w:type="spellEnd"/>
    <w:r w:rsidR="001C3AA6" w:rsidRPr="00C430F1">
      <w:rPr>
        <w:color w:val="170A72"/>
      </w:rPr>
      <w:t xml:space="preserve"> – Universitaire</w:t>
    </w:r>
  </w:p>
</w:hdr>
</file>

<file path=word/intelligence2.xml><?xml version="1.0" encoding="utf-8"?>
<int2:intelligence xmlns:int2="http://schemas.microsoft.com/office/intelligence/2020/intelligence">
  <int2:observations>
    <int2:textHash int2:hashCode="FXY+W4zj0EEhyi" int2:id="jsCgVqL5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A6"/>
    <w:rsid w:val="0000710B"/>
    <w:rsid w:val="000A104D"/>
    <w:rsid w:val="000A687D"/>
    <w:rsid w:val="000A6F65"/>
    <w:rsid w:val="000E5D11"/>
    <w:rsid w:val="00106629"/>
    <w:rsid w:val="00163C59"/>
    <w:rsid w:val="00164012"/>
    <w:rsid w:val="00181931"/>
    <w:rsid w:val="00184D96"/>
    <w:rsid w:val="0019110B"/>
    <w:rsid w:val="00197C5A"/>
    <w:rsid w:val="001C329B"/>
    <w:rsid w:val="001C3AA6"/>
    <w:rsid w:val="002341A1"/>
    <w:rsid w:val="002765D6"/>
    <w:rsid w:val="00285EAC"/>
    <w:rsid w:val="002952FC"/>
    <w:rsid w:val="002A4A4F"/>
    <w:rsid w:val="002C098D"/>
    <w:rsid w:val="002C722C"/>
    <w:rsid w:val="002E24EF"/>
    <w:rsid w:val="00302180"/>
    <w:rsid w:val="00346533"/>
    <w:rsid w:val="00357FB2"/>
    <w:rsid w:val="00365CED"/>
    <w:rsid w:val="00377A91"/>
    <w:rsid w:val="00390961"/>
    <w:rsid w:val="003C792D"/>
    <w:rsid w:val="0041052A"/>
    <w:rsid w:val="0045261E"/>
    <w:rsid w:val="00462144"/>
    <w:rsid w:val="004630E3"/>
    <w:rsid w:val="0047642F"/>
    <w:rsid w:val="004764A0"/>
    <w:rsid w:val="004A1DE6"/>
    <w:rsid w:val="004A7D6D"/>
    <w:rsid w:val="00527845"/>
    <w:rsid w:val="005347B4"/>
    <w:rsid w:val="0054096A"/>
    <w:rsid w:val="005576EB"/>
    <w:rsid w:val="00585C27"/>
    <w:rsid w:val="005B13F4"/>
    <w:rsid w:val="005B169F"/>
    <w:rsid w:val="005C2B4A"/>
    <w:rsid w:val="005D3D59"/>
    <w:rsid w:val="00617FDD"/>
    <w:rsid w:val="00624BA1"/>
    <w:rsid w:val="0063107B"/>
    <w:rsid w:val="0064755D"/>
    <w:rsid w:val="006B6073"/>
    <w:rsid w:val="007505C9"/>
    <w:rsid w:val="00764C9D"/>
    <w:rsid w:val="00786C5F"/>
    <w:rsid w:val="007F5774"/>
    <w:rsid w:val="008569C0"/>
    <w:rsid w:val="008833A1"/>
    <w:rsid w:val="00890FAA"/>
    <w:rsid w:val="008A0EED"/>
    <w:rsid w:val="008C4D17"/>
    <w:rsid w:val="008F58B1"/>
    <w:rsid w:val="009276E7"/>
    <w:rsid w:val="00965978"/>
    <w:rsid w:val="009919BF"/>
    <w:rsid w:val="009C0478"/>
    <w:rsid w:val="009C0E34"/>
    <w:rsid w:val="009C57F8"/>
    <w:rsid w:val="009E3367"/>
    <w:rsid w:val="00A1483C"/>
    <w:rsid w:val="00A26DE3"/>
    <w:rsid w:val="00A356B3"/>
    <w:rsid w:val="00A406AB"/>
    <w:rsid w:val="00A42D85"/>
    <w:rsid w:val="00A50FF3"/>
    <w:rsid w:val="00A941BC"/>
    <w:rsid w:val="00AA74D1"/>
    <w:rsid w:val="00AB573B"/>
    <w:rsid w:val="00AD474D"/>
    <w:rsid w:val="00AE3169"/>
    <w:rsid w:val="00AF683C"/>
    <w:rsid w:val="00B11836"/>
    <w:rsid w:val="00B31BD9"/>
    <w:rsid w:val="00B47CE2"/>
    <w:rsid w:val="00B5287E"/>
    <w:rsid w:val="00B543D3"/>
    <w:rsid w:val="00B55719"/>
    <w:rsid w:val="00B65306"/>
    <w:rsid w:val="00B900FF"/>
    <w:rsid w:val="00BA5ADE"/>
    <w:rsid w:val="00BB6C15"/>
    <w:rsid w:val="00BE2555"/>
    <w:rsid w:val="00BF4D90"/>
    <w:rsid w:val="00BF7AF2"/>
    <w:rsid w:val="00C4269B"/>
    <w:rsid w:val="00C434C0"/>
    <w:rsid w:val="00CE238A"/>
    <w:rsid w:val="00D0693C"/>
    <w:rsid w:val="00D40748"/>
    <w:rsid w:val="00D61ADC"/>
    <w:rsid w:val="00DB397A"/>
    <w:rsid w:val="00DC1F2C"/>
    <w:rsid w:val="00E6217A"/>
    <w:rsid w:val="00E64558"/>
    <w:rsid w:val="00E6728B"/>
    <w:rsid w:val="00E91609"/>
    <w:rsid w:val="00EA38F0"/>
    <w:rsid w:val="00EA472C"/>
    <w:rsid w:val="00F10EC9"/>
    <w:rsid w:val="00F51D57"/>
    <w:rsid w:val="00F60FE0"/>
    <w:rsid w:val="00F65C4A"/>
    <w:rsid w:val="00FB7606"/>
    <w:rsid w:val="00FC15C9"/>
    <w:rsid w:val="00FE20C1"/>
    <w:rsid w:val="5FA0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58ECC"/>
  <w15:docId w15:val="{32FC5E6D-E85D-403C-A2DC-1DAF4062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93C"/>
    <w:pPr>
      <w:spacing w:before="80" w:after="8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paragraph" w:customStyle="1" w:styleId="TextecourantSQ">
    <w:name w:val="Texte courant SQ"/>
    <w:basedOn w:val="Normal"/>
    <w:link w:val="TextecourantSQCar"/>
    <w:rsid w:val="00D0693C"/>
    <w:pPr>
      <w:spacing w:before="0" w:line="260" w:lineRule="atLeast"/>
    </w:pPr>
    <w:rPr>
      <w:rFonts w:ascii="Segoe UI" w:hAnsi="Segoe UI" w:cs="Leelawadee"/>
      <w:color w:val="auto"/>
      <w:kern w:val="0"/>
      <w:sz w:val="22"/>
      <w:szCs w:val="21"/>
      <w14:ligatures w14:val="none"/>
    </w:rPr>
  </w:style>
  <w:style w:type="character" w:customStyle="1" w:styleId="TextecourantSQCar">
    <w:name w:val="Texte courant SQ Car"/>
    <w:basedOn w:val="Policepardfaut"/>
    <w:link w:val="TextecourantSQ"/>
    <w:rsid w:val="00D0693C"/>
    <w:rPr>
      <w:rFonts w:ascii="Segoe UI" w:hAnsi="Segoe UI" w:cs="Leelawadee"/>
      <w:kern w:val="0"/>
      <w:sz w:val="22"/>
      <w:szCs w:val="21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7D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D6D"/>
    <w:rPr>
      <w:rFonts w:ascii="Tahoma" w:hAnsi="Tahoma" w:cs="Tahoma"/>
      <w:color w:val="04041A" w:themeColor="text1"/>
      <w:sz w:val="16"/>
      <w:szCs w:val="16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4041A" w:themeColor="text1"/>
        <w:left w:val="single" w:sz="4" w:space="0" w:color="04041A" w:themeColor="text1"/>
        <w:bottom w:val="single" w:sz="4" w:space="0" w:color="04041A" w:themeColor="text1"/>
        <w:right w:val="single" w:sz="4" w:space="0" w:color="04041A" w:themeColor="text1"/>
        <w:insideH w:val="single" w:sz="4" w:space="0" w:color="04041A" w:themeColor="text1"/>
        <w:insideV w:val="single" w:sz="4" w:space="0" w:color="04041A" w:themeColor="text1"/>
      </w:tblBorders>
    </w:tblPr>
  </w:style>
  <w:style w:type="table" w:styleId="TableauGrille4-Accentuation1">
    <w:name w:val="Grid Table 4 Accent 1"/>
    <w:basedOn w:val="TableauNormal"/>
    <w:uiPriority w:val="49"/>
    <w:rsid w:val="00DB397A"/>
    <w:pPr>
      <w:spacing w:after="0" w:line="240" w:lineRule="auto"/>
    </w:pPr>
    <w:tblPr>
      <w:tblStyleRowBandSize w:val="1"/>
      <w:tblStyleColBandSize w:val="1"/>
      <w:tblBorders>
        <w:top w:val="single" w:sz="4" w:space="0" w:color="4EB6FF" w:themeColor="accent1" w:themeTint="99"/>
        <w:left w:val="single" w:sz="4" w:space="0" w:color="4EB6FF" w:themeColor="accent1" w:themeTint="99"/>
        <w:bottom w:val="single" w:sz="4" w:space="0" w:color="4EB6FF" w:themeColor="accent1" w:themeTint="99"/>
        <w:right w:val="single" w:sz="4" w:space="0" w:color="4EB6FF" w:themeColor="accent1" w:themeTint="99"/>
        <w:insideH w:val="single" w:sz="4" w:space="0" w:color="4EB6FF" w:themeColor="accent1" w:themeTint="99"/>
        <w:insideV w:val="single" w:sz="4" w:space="0" w:color="4EB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0D7" w:themeColor="accent1"/>
          <w:left w:val="single" w:sz="4" w:space="0" w:color="0080D7" w:themeColor="accent1"/>
          <w:bottom w:val="single" w:sz="4" w:space="0" w:color="0080D7" w:themeColor="accent1"/>
          <w:right w:val="single" w:sz="4" w:space="0" w:color="0080D7" w:themeColor="accent1"/>
          <w:insideH w:val="nil"/>
          <w:insideV w:val="nil"/>
        </w:tcBorders>
        <w:shd w:val="clear" w:color="auto" w:fill="0080D7" w:themeFill="accent1"/>
      </w:tcPr>
    </w:tblStylePr>
    <w:tblStylePr w:type="lastRow">
      <w:rPr>
        <w:b/>
        <w:bCs/>
      </w:rPr>
      <w:tblPr/>
      <w:tcPr>
        <w:tcBorders>
          <w:top w:val="double" w:sz="4" w:space="0" w:color="0080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FF" w:themeFill="accent1" w:themeFillTint="33"/>
      </w:tcPr>
    </w:tblStylePr>
    <w:tblStylePr w:type="band1Horz">
      <w:tblPr/>
      <w:tcPr>
        <w:shd w:val="clear" w:color="auto" w:fill="C4E6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dd1b87ee418f4ccd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Sante%20et%20Services%20sociaux\Jonathan%20Vergobbi%20(CIUSSS%20EMTL)%20-%20PROJETS\Sante%20Quebec%20-%20SQ\05_Gabarits%20Office\Word\Word_Lettre_Gabarit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D0B3A4FD6204185BDA84CE96639DA" ma:contentTypeVersion="20" ma:contentTypeDescription="Create a new document." ma:contentTypeScope="" ma:versionID="d646d788720e5f3eac7acbbbc2355556">
  <xsd:schema xmlns:xsd="http://www.w3.org/2001/XMLSchema" xmlns:xs="http://www.w3.org/2001/XMLSchema" xmlns:p="http://schemas.microsoft.com/office/2006/metadata/properties" xmlns:ns2="ad2ff343-589c-4c30-8392-611a95db9f2b" xmlns:ns3="0ab53d7f-afd1-4dc0-ab48-3a1dc4206742" targetNamespace="http://schemas.microsoft.com/office/2006/metadata/properties" ma:root="true" ma:fieldsID="52406bba274f7cb76cf6fa00c2bc6dd2" ns2:_="" ns3:_="">
    <xsd:import namespace="ad2ff343-589c-4c30-8392-611a95db9f2b"/>
    <xsd:import namespace="0ab53d7f-afd1-4dc0-ab48-3a1dc4206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c9_tat" minOccurs="0"/>
                <xsd:element ref="ns2:Personnespr_x00e9_sen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ff343-589c-4c30-8392-611a95db9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c9_tat" ma:index="26" nillable="true" ma:displayName="État" ma:format="RadioButtons" ma:internalName="_x00c9_tat">
      <xsd:simpleType>
        <xsd:restriction base="dms:Choice">
          <xsd:enumeration value="Traitée"/>
          <xsd:enumeration value="Publiée sous peu"/>
          <xsd:enumeration value="En attente"/>
          <xsd:enumeration value="Refusée"/>
          <xsd:enumeration value="Modifiée"/>
        </xsd:restriction>
      </xsd:simpleType>
    </xsd:element>
    <xsd:element name="Personnespr_x00e9_sentes" ma:index="27" nillable="true" ma:displayName="Personnes présentes" ma:format="Dropdown" ma:internalName="Personnespr_x00e9_sent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st 1"/>
                        <xsd:enumeration value="Test 2"/>
                        <xsd:enumeration value="Test 3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53d7f-afd1-4dc0-ab48-3a1dc420674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467c0-3c05-42a1-bb25-fd71c4b3478c}" ma:internalName="TaxCatchAll" ma:showField="CatchAllData" ma:web="0ab53d7f-afd1-4dc0-ab48-3a1dc4206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nespr_x00e9_sentes xmlns="ad2ff343-589c-4c30-8392-611a95db9f2b" xsi:nil="true"/>
    <lcf76f155ced4ddcb4097134ff3c332f xmlns="ad2ff343-589c-4c30-8392-611a95db9f2b">
      <Terms xmlns="http://schemas.microsoft.com/office/infopath/2007/PartnerControls"/>
    </lcf76f155ced4ddcb4097134ff3c332f>
    <_x00c9_tat xmlns="ad2ff343-589c-4c30-8392-611a95db9f2b" xsi:nil="true"/>
    <TaxCatchAll xmlns="0ab53d7f-afd1-4dc0-ab48-3a1dc42067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87DB-ACCB-4399-9A70-048AB9DC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ff343-589c-4c30-8392-611a95db9f2b"/>
    <ds:schemaRef ds:uri="0ab53d7f-afd1-4dc0-ab48-3a1dc4206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schemas.microsoft.com/office/2006/metadata/properties"/>
    <ds:schemaRef ds:uri="http://schemas.microsoft.com/office/infopath/2007/PartnerControls"/>
    <ds:schemaRef ds:uri="ad2ff343-589c-4c30-8392-611a95db9f2b"/>
    <ds:schemaRef ds:uri="0ab53d7f-afd1-4dc0-ab48-3a1dc4206742"/>
  </ds:schemaRefs>
</ds:datastoreItem>
</file>

<file path=customXml/itemProps4.xml><?xml version="1.0" encoding="utf-8"?>
<ds:datastoreItem xmlns:ds="http://schemas.openxmlformats.org/officeDocument/2006/customXml" ds:itemID="{93FAF58D-445E-48C2-9EAC-2DBCE39E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Word_Lettre_Gabarit</Template>
  <TotalTime>1</TotalTime>
  <Pages>2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Santé Québec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Santé Québec</dc:creator>
  <cp:lastModifiedBy>Maëna Raguénes (CIUSSS EMTL)</cp:lastModifiedBy>
  <cp:revision>2</cp:revision>
  <dcterms:created xsi:type="dcterms:W3CDTF">2026-07-24T15:00:00Z</dcterms:created>
  <dcterms:modified xsi:type="dcterms:W3CDTF">2026-07-24T15:00:00Z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0x010100148D0B3A4FD6204185BDA84CE96639DA</vt:lpwstr>
  </property>
  <property fmtid="{D5CDD505-2E9C-101B-9397-08002B2CF9AE}" pid="11" name="MediaServiceImageTags">
    <vt:lpwstr/>
  </property>
  <property fmtid="{D5CDD505-2E9C-101B-9397-08002B2CF9AE}" pid="12" name="Order">
    <vt:r8>476300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_SourceUrl">
    <vt:lpwstr/>
  </property>
  <property fmtid="{D5CDD505-2E9C-101B-9397-08002B2CF9AE}" pid="20" name="_SharedFileIndex">
    <vt:lpwstr/>
  </property>
</Properties>
</file>